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2FA0" w:rsidRDefault="00F92FA0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7" o:spid="_x0000_s1026" type="#_x0000_t75" style="position:absolute;margin-left:0;margin-top:0;width:595.15pt;height:841.1pt;z-index:251658240;visibility:visible;mso-position-horizontal:left;mso-position-horizontal-relative:page;mso-position-vertical:top;mso-position-vertical-relative:page" o:allowoverlap="f">
            <v:imagedata r:id="rId4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27" type="#_x0000_t75" style="position:absolute;margin-left:555.2pt;margin-top:0;width:595.2pt;height:841.9pt;z-index:251659264;visibility:visible;mso-position-horizontal:right;mso-position-horizontal-relative:page;mso-position-vertical:top;mso-position-vertical-relative:page" o:allowoverlap="f">
            <v:imagedata r:id="rId5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28" type="#_x0000_t75" style="position:absolute;margin-left:-1.2pt;margin-top:3.4pt;width:595.2pt;height:841.9pt;z-index:251660288;visibility:visible;mso-position-horizontal-relative:page;mso-position-vertical-relative:page" o:allowoverlap="f">
            <v:imagedata r:id="rId6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29" type="#_x0000_t75" style="position:absolute;margin-left:-1.2pt;margin-top:0;width:595.2pt;height:841.9pt;z-index:251661312;visibility:visible;mso-position-horizontal-relative:page;mso-position-vertical:top;mso-position-vertical-relative:page" o:allowoverlap="f">
            <v:imagedata r:id="rId7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0" type="#_x0000_t75" style="position:absolute;margin-left:555.2pt;margin-top:4.15pt;width:595.2pt;height:841.9pt;z-index:251662336;visibility:visible;mso-position-horizontal:right;mso-position-horizontal-relative:page;mso-position-vertical-relative:page" o:allowoverlap="f">
            <v:imagedata r:id="rId8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1" type="#_x0000_t75" style="position:absolute;margin-left:555.2pt;margin-top:0;width:595.2pt;height:841.9pt;z-index:251663360;visibility:visible;mso-position-horizontal:right;mso-position-horizontal-relative:page;mso-position-vertical:top;mso-position-vertical-relative:page" o:allowoverlap="f">
            <v:imagedata r:id="rId9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2" type="#_x0000_t75" style="position:absolute;margin-left:555.2pt;margin-top:2.65pt;width:595.2pt;height:841.9pt;z-index:251664384;visibility:visible;mso-position-horizontal:right;mso-position-horizontal-relative:page;mso-position-vertical-relative:page" o:allowoverlap="f">
            <v:imagedata r:id="rId10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3" type="#_x0000_t75" style="position:absolute;margin-left:555.2pt;margin-top:3.4pt;width:595.2pt;height:841.9pt;z-index:251665408;visibility:visible;mso-position-horizontal:right;mso-position-horizontal-relative:page;mso-position-vertical-relative:page" o:allowoverlap="f">
            <v:imagedata r:id="rId11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4" type="#_x0000_t75" style="position:absolute;margin-left:-2.7pt;margin-top:2.65pt;width:595.2pt;height:841.9pt;z-index:251666432;visibility:visible;mso-position-horizontal-relative:page;mso-position-vertical-relative:page" o:allowoverlap="f">
            <v:imagedata r:id="rId12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5" type="#_x0000_t75" style="position:absolute;margin-left:555.2pt;margin-top:2.65pt;width:595.2pt;height:841.9pt;z-index:251667456;visibility:visible;mso-position-horizontal:right;mso-position-horizontal-relative:page;mso-position-vertical-relative:page" o:allowoverlap="f">
            <v:imagedata r:id="rId13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6" type="#_x0000_t75" style="position:absolute;margin-left:555.2pt;margin-top:0;width:595.2pt;height:841.9pt;z-index:251668480;visibility:visible;mso-position-horizontal:right;mso-position-horizontal-relative:page;mso-position-vertical:top;mso-position-vertical-relative:page" o:allowoverlap="f">
            <v:imagedata r:id="rId14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7" type="#_x0000_t75" style="position:absolute;margin-left:555.2pt;margin-top:4.15pt;width:595.2pt;height:841.9pt;z-index:251669504;visibility:visible;mso-position-horizontal:right;mso-position-horizontal-relative:page;mso-position-vertical-relative:page" o:allowoverlap="f">
            <v:imagedata r:id="rId15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8" type="#_x0000_t75" style="position:absolute;margin-left:555.2pt;margin-top:0;width:595.2pt;height:841.9pt;z-index:251670528;visibility:visible;mso-position-horizontal:right;mso-position-horizontal-relative:page;mso-position-vertical:top;mso-position-vertical-relative:page" o:allowoverlap="f">
            <v:imagedata r:id="rId16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39" type="#_x0000_t75" style="position:absolute;margin-left:555.2pt;margin-top:0;width:595.2pt;height:841.9pt;z-index:251671552;visibility:visible;mso-position-horizontal:right;mso-position-horizontal-relative:page;mso-position-vertical:top;mso-position-vertical-relative:page" o:allowoverlap="f">
            <v:imagedata r:id="rId17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40" type="#_x0000_t75" style="position:absolute;margin-left:555.2pt;margin-top:0;width:595.2pt;height:841.9pt;z-index:251672576;visibility:visible;mso-position-horizontal:right;mso-position-horizontal-relative:page;mso-position-vertical:top;mso-position-vertical-relative:page" o:allowoverlap="f">
            <v:imagedata r:id="rId18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41" type="#_x0000_t75" style="position:absolute;margin-left:4.8pt;margin-top:1.9pt;width:595.2pt;height:841.9pt;z-index:251673600;visibility:visible;mso-position-horizontal-relative:page;mso-position-vertical-relative:page" o:allowoverlap="f">
            <v:imagedata r:id="rId19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42" type="#_x0000_t75" style="position:absolute;margin-left:555.2pt;margin-top:0;width:595.2pt;height:841.9pt;z-index:251674624;visibility:visible;mso-position-horizontal:right;mso-position-horizontal-relative:page;mso-position-vertical:top;mso-position-vertical-relative:page" o:allowoverlap="f">
            <v:imagedata r:id="rId20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43" type="#_x0000_t75" style="position:absolute;margin-left:-1.95pt;margin-top:.4pt;width:595.2pt;height:841.9pt;z-index:251675648;visibility:visible;mso-position-horizontal-relative:page;mso-position-vertical-relative:page" o:allowoverlap="f">
            <v:imagedata r:id="rId21" o:title=""/>
            <w10:wrap type="topAndBottom" anchorx="page" anchory="page"/>
          </v:shape>
        </w:pict>
      </w:r>
    </w:p>
    <w:p w:rsidR="00F92FA0" w:rsidRPr="00601C97" w:rsidRDefault="00F92FA0">
      <w:pPr>
        <w:rPr>
          <w:b/>
        </w:rPr>
      </w:pPr>
      <w:r>
        <w:rPr>
          <w:noProof/>
          <w:lang w:eastAsia="ru-RU"/>
        </w:rPr>
        <w:pict>
          <v:shape id="_x0000_s1044" type="#_x0000_t75" style="position:absolute;margin-left:555.2pt;margin-top:0;width:595.2pt;height:841.9pt;z-index:251676672;visibility:visible;mso-position-horizontal:right;mso-position-horizontal-relative:page;mso-position-vertical:top;mso-position-vertical-relative:page" o:allowoverlap="f">
            <v:imagedata r:id="rId22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45" type="#_x0000_t75" style="position:absolute;margin-left:555.2pt;margin-top:0;width:595.2pt;height:841.9pt;z-index:251677696;visibility:visible;mso-position-horizontal:right;mso-position-horizontal-relative:page;mso-position-vertical:top;mso-position-vertical-relative:page" o:allowoverlap="f">
            <v:imagedata r:id="rId23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46" type="#_x0000_t75" style="position:absolute;margin-left:555.2pt;margin-top:-7.85pt;width:595.2pt;height:841.9pt;z-index:251678720;visibility:visible;mso-position-horizontal:right;mso-position-horizontal-relative:page;mso-position-vertical-relative:page" o:allowoverlap="f">
            <v:imagedata r:id="rId24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47" type="#_x0000_t75" style="position:absolute;margin-left:555.2pt;margin-top:0;width:595.2pt;height:841.9pt;z-index:251679744;visibility:visible;mso-position-horizontal:right;mso-position-horizontal-relative:page;mso-position-vertical:top;mso-position-vertical-relative:page" o:allowoverlap="f">
            <v:imagedata r:id="rId25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48" type="#_x0000_t75" style="position:absolute;margin-left:-4.2pt;margin-top:0;width:595.2pt;height:841.9pt;z-index:251680768;visibility:visible;mso-position-horizontal-relative:page;mso-position-vertical:top;mso-position-vertical-relative:page" o:allowoverlap="f">
            <v:imagedata r:id="rId26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49" type="#_x0000_t75" style="position:absolute;margin-left:-1.2pt;margin-top:2.65pt;width:595.2pt;height:841.9pt;z-index:251681792;visibility:visible;mso-position-horizontal-relative:page;mso-position-vertical-relative:page" o:allowoverlap="f">
            <v:imagedata r:id="rId27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50" type="#_x0000_t75" style="position:absolute;margin-left:555.2pt;margin-top:0;width:595.2pt;height:841.9pt;z-index:251682816;visibility:visible;mso-position-horizontal:right;mso-position-horizontal-relative:page;mso-position-vertical:top;mso-position-vertical-relative:page" o:allowoverlap="f">
            <v:imagedata r:id="rId28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51" type="#_x0000_t75" style="position:absolute;margin-left:555.2pt;margin-top:0;width:595.2pt;height:841.9pt;z-index:251683840;visibility:visible;mso-position-horizontal:right;mso-position-horizontal-relative:page;mso-position-vertical:top;mso-position-vertical-relative:page" o:allowoverlap="f">
            <v:imagedata r:id="rId29" o:title=""/>
            <w10:wrap type="topAndBottom" anchorx="page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52" type="#_x0000_t75" style="position:absolute;margin-left:-83.35pt;margin-top:.75pt;width:595.2pt;height:841.9pt;z-index:251684864;visibility:visible;mso-position-horizontal-relative:margin;mso-position-vertical-relative:page" o:allowoverlap="f">
            <v:imagedata r:id="rId30" o:title=""/>
            <w10:wrap type="topAndBottom" anchorx="margin" anchory="page"/>
          </v:shape>
        </w:pict>
      </w:r>
    </w:p>
    <w:p w:rsidR="00F92FA0" w:rsidRDefault="00F92FA0">
      <w:r>
        <w:rPr>
          <w:noProof/>
          <w:lang w:eastAsia="ru-RU"/>
        </w:rPr>
        <w:pict>
          <v:shape id="_x0000_s1053" type="#_x0000_t75" style="position:absolute;margin-left:2.55pt;margin-top:2.65pt;width:595.2pt;height:841.9pt;z-index:251685888;visibility:visible;mso-position-horizontal-relative:page;mso-position-vertical-relative:page" o:allowoverlap="f">
            <v:imagedata r:id="rId31" o:title=""/>
            <w10:wrap type="topAndBottom" anchorx="page" anchory="page"/>
          </v:shape>
        </w:pict>
      </w:r>
      <w:bookmarkStart w:id="0" w:name="_GoBack"/>
      <w:bookmarkEnd w:id="0"/>
    </w:p>
    <w:sectPr w:rsidR="00F92FA0" w:rsidSect="009D21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671DA"/>
    <w:rsid w:val="000756CC"/>
    <w:rsid w:val="00514F87"/>
    <w:rsid w:val="00601C97"/>
    <w:rsid w:val="00747BCF"/>
    <w:rsid w:val="007671DA"/>
    <w:rsid w:val="0083546F"/>
    <w:rsid w:val="009D210C"/>
    <w:rsid w:val="00C876C3"/>
    <w:rsid w:val="00F92FA0"/>
    <w:rsid w:val="00FA01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210C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17</TotalTime>
  <Pages>28</Pages>
  <Words>8</Words>
  <Characters>48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Лучкова</dc:creator>
  <cp:keywords/>
  <dc:description/>
  <cp:lastModifiedBy>Пользователь</cp:lastModifiedBy>
  <cp:revision>5</cp:revision>
  <cp:lastPrinted>2016-08-30T07:15:00Z</cp:lastPrinted>
  <dcterms:created xsi:type="dcterms:W3CDTF">2016-08-16T16:59:00Z</dcterms:created>
  <dcterms:modified xsi:type="dcterms:W3CDTF">2016-08-30T07:17:00Z</dcterms:modified>
</cp:coreProperties>
</file>